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C95" w:rsidRDefault="001F3BF4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A69F5" wp14:editId="7C8FD3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F3BF4" w:rsidRDefault="001F3BF4" w:rsidP="001F3B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B226A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VERKIEZINGEN VOOR EEN NIEUWE </w:t>
                            </w:r>
                            <w:r w:rsidR="00230DE0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OR </w:t>
                            </w:r>
                            <w:r w:rsidRPr="009B226A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OP DINSDAG 31 MAART </w:t>
                            </w:r>
                          </w:p>
                          <w:p w:rsidR="001F3BF4" w:rsidRPr="005D7BBF" w:rsidRDefault="001F3BF4" w:rsidP="001F3B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1F3BF4" w:rsidRPr="005D7BBF" w:rsidRDefault="001F3BF4" w:rsidP="001F3BF4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D7B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Wil je OR-lid worden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(mogelijk als je 1 jaar of langer in het AM werkt) </w:t>
                            </w:r>
                            <w:r w:rsidRPr="005D7B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of wil je meedoen aan de flexibele pool medewerkers die mee gaat denken en adviseren:</w:t>
                            </w:r>
                          </w:p>
                          <w:p w:rsidR="001F3BF4" w:rsidRDefault="001F3BF4" w:rsidP="001F3B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D7BBF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MELD JE VOOR 10 MAART AAN BIJ </w:t>
                            </w:r>
                            <w:hyperlink r:id="rId5" w:history="1">
                              <w:r w:rsidRPr="005D7BBF">
                                <w:rPr>
                                  <w:rStyle w:val="Hyperlink"/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ondernemingsraad@amsterdammuseum.nl</w:t>
                              </w:r>
                            </w:hyperlink>
                            <w:r w:rsidRPr="005D7BBF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1F3BF4" w:rsidRPr="005D7BBF" w:rsidRDefault="001F3BF4" w:rsidP="001F3B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230DE0" w:rsidRDefault="001F3BF4" w:rsidP="0003724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</w:t>
                            </w:r>
                            <w:r w:rsidRPr="005D7B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eer info?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F3BF4" w:rsidRPr="00037247" w:rsidRDefault="001F3BF4" w:rsidP="0003724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Bel, </w:t>
                            </w:r>
                            <w:r w:rsidRPr="005D7B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mail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of spreek </w:t>
                            </w:r>
                            <w:r w:rsidRPr="005D7B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een van de OR-leden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aan</w:t>
                            </w:r>
                            <w:r w:rsidRPr="005D7B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 Marjan Krabben, Diana Hoven, Annegreet van Arkel, Annemarie de Wildt, Andy Ramsche, Maarten Jansen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" filled="f" strokeweight=".5pt">
                <v:textbox style="mso-fit-shape-to-text:t">
                  <w:txbxContent>
                    <w:p w:rsidR="001F3BF4" w:rsidRDefault="001F3BF4" w:rsidP="001F3BF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9B226A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VERKIEZINGEN VOOR EEN NIEUWE </w:t>
                      </w:r>
                      <w:r w:rsidR="00230DE0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OR </w:t>
                      </w:r>
                      <w:r w:rsidRPr="009B226A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OP DINSDAG 31 MAART </w:t>
                      </w:r>
                    </w:p>
                    <w:p w:rsidR="001F3BF4" w:rsidRPr="005D7BBF" w:rsidRDefault="001F3BF4" w:rsidP="001F3BF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1F3BF4" w:rsidRPr="005D7BBF" w:rsidRDefault="001F3BF4" w:rsidP="001F3BF4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D7BB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Wil je OR-lid worden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(mogelijk als je 1 jaar of langer in het AM werkt) </w:t>
                      </w:r>
                      <w:r w:rsidRPr="005D7BBF">
                        <w:rPr>
                          <w:rFonts w:ascii="Arial" w:hAnsi="Arial" w:cs="Arial"/>
                          <w:sz w:val="24"/>
                          <w:szCs w:val="24"/>
                        </w:rPr>
                        <w:t>of wil je meedoen aan de flexibele pool medewerkers die mee gaat denken en adviseren:</w:t>
                      </w:r>
                    </w:p>
                    <w:p w:rsidR="001F3BF4" w:rsidRDefault="001F3BF4" w:rsidP="001F3BF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5D7BBF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MELD JE VOOR 10 MAART AAN BIJ </w:t>
                      </w:r>
                      <w:hyperlink r:id="rId6" w:history="1">
                        <w:r w:rsidRPr="005D7BBF">
                          <w:rPr>
                            <w:rStyle w:val="Hyperlink"/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ondernemingsraad@amsterdammuseum.nl</w:t>
                        </w:r>
                      </w:hyperlink>
                      <w:r w:rsidRPr="005D7BBF"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1F3BF4" w:rsidRPr="005D7BBF" w:rsidRDefault="001F3BF4" w:rsidP="001F3BF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:rsidR="00230DE0" w:rsidRDefault="001F3BF4" w:rsidP="0003724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</w:t>
                      </w:r>
                      <w:r w:rsidRPr="005D7BBF">
                        <w:rPr>
                          <w:rFonts w:ascii="Arial" w:hAnsi="Arial" w:cs="Arial"/>
                          <w:sz w:val="24"/>
                          <w:szCs w:val="24"/>
                        </w:rPr>
                        <w:t>eer info?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F3BF4" w:rsidRPr="00037247" w:rsidRDefault="001F3BF4" w:rsidP="0003724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Bel, </w:t>
                      </w:r>
                      <w:r w:rsidRPr="005D7BB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mail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of spreek </w:t>
                      </w:r>
                      <w:r w:rsidRPr="005D7BBF">
                        <w:rPr>
                          <w:rFonts w:ascii="Arial" w:hAnsi="Arial" w:cs="Arial"/>
                          <w:sz w:val="24"/>
                          <w:szCs w:val="24"/>
                        </w:rPr>
                        <w:t>een van de OR-leden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aan</w:t>
                      </w:r>
                      <w:r w:rsidRPr="005D7BBF">
                        <w:rPr>
                          <w:rFonts w:ascii="Arial" w:hAnsi="Arial" w:cs="Arial"/>
                          <w:sz w:val="24"/>
                          <w:szCs w:val="24"/>
                        </w:rPr>
                        <w:t>: Marjan Krabben, Diana Hoven, Annegreet van Arkel, Annemarie de Wildt, Andy Ramsche, Maarten Jansen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3BF4" w:rsidRDefault="001F3BF4">
      <w:pPr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81C4D40" wp14:editId="50CC6DD6">
            <wp:extent cx="5093025" cy="6766560"/>
            <wp:effectExtent l="0" t="0" r="0" b="0"/>
            <wp:docPr id="1" name="Afbeelding 1" descr="Y:\OR\2012\OR-verkiezingen 2012\OR campagne\persbestand\niet het oud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R\2012\OR-verkiezingen 2012\OR campagne\persbestand\niet het oud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24" cy="677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BF4" w:rsidRDefault="001F3BF4"/>
    <w:sectPr w:rsidR="001F3B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64F"/>
    <w:rsid w:val="001F3BF4"/>
    <w:rsid w:val="00230DE0"/>
    <w:rsid w:val="00810C95"/>
    <w:rsid w:val="00E4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F3B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476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764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F3B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F3B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476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764F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F3B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ndernemingsraad@amsterdammuseum.nl" TargetMode="External"/><Relationship Id="rId5" Type="http://schemas.openxmlformats.org/officeDocument/2006/relationships/hyperlink" Target="mailto:ondernemingsraad@amsterdammuseum.n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B39C511D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Amsterdam Museum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Marjan Krabben</dc:creator>
  <cp:lastModifiedBy>Marjan Krabben</cp:lastModifiedBy>
  <cp:revision>3</cp:revision>
  <dcterms:created xsi:type="dcterms:W3CDTF">2015-02-15T11:40:00Z</dcterms:created>
  <dcterms:modified xsi:type="dcterms:W3CDTF">2015-02-15T13:02:00Z</dcterms:modified>
</cp:coreProperties>
</file>